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53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center"/>
        <w:rPr>
          <w:rStyle w:val="styl1"/>
          <w:b/>
        </w:rPr>
      </w:pPr>
      <w:r w:rsidRPr="009449EA">
        <w:rPr>
          <w:rStyle w:val="styl1"/>
          <w:b/>
        </w:rPr>
        <w:t>REGULAMIN</w:t>
      </w:r>
      <w:r w:rsidRPr="009449EA">
        <w:rPr>
          <w:b/>
        </w:rPr>
        <w:br/>
        <w:t>Rodzinnego Rajdu</w:t>
      </w:r>
      <w:r w:rsidRPr="009449EA">
        <w:rPr>
          <w:rStyle w:val="styl1"/>
          <w:b/>
        </w:rPr>
        <w:t xml:space="preserve"> Rowerowego „Rowerem z Ojcem Świętym”</w:t>
      </w:r>
    </w:p>
    <w:p w:rsidR="009C2B53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center"/>
        <w:rPr>
          <w:rStyle w:val="styl1"/>
          <w:b/>
        </w:rPr>
      </w:pPr>
      <w:r>
        <w:rPr>
          <w:rStyle w:val="styl1"/>
          <w:b/>
        </w:rPr>
        <w:t>Sandomierz przez Trześń,  Furmany, Grębów, Krawce do Stanów Bojanowskich</w:t>
      </w:r>
    </w:p>
    <w:p w:rsidR="009C2B53" w:rsidRPr="009449EA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center"/>
        <w:rPr>
          <w:b/>
        </w:rPr>
      </w:pPr>
      <w:r>
        <w:rPr>
          <w:rStyle w:val="styl1"/>
          <w:b/>
        </w:rPr>
        <w:t xml:space="preserve">4.06.2022 </w:t>
      </w:r>
      <w:r w:rsidRPr="009449EA">
        <w:rPr>
          <w:rStyle w:val="styl1"/>
          <w:b/>
        </w:rPr>
        <w:t>r.</w:t>
      </w:r>
    </w:p>
    <w:p w:rsidR="009C2B53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both"/>
        <w:rPr>
          <w:rStyle w:val="Strong"/>
          <w:bCs/>
        </w:rPr>
      </w:pPr>
    </w:p>
    <w:p w:rsidR="009C2B53" w:rsidRPr="009449EA" w:rsidRDefault="009C2B53" w:rsidP="007565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284" w:hanging="284"/>
        <w:jc w:val="both"/>
        <w:rPr>
          <w:rStyle w:val="Strong"/>
          <w:bCs/>
        </w:rPr>
      </w:pPr>
      <w:r w:rsidRPr="009449EA">
        <w:rPr>
          <w:rStyle w:val="Strong"/>
          <w:bCs/>
        </w:rPr>
        <w:t>CEL IMPREZY</w:t>
      </w:r>
    </w:p>
    <w:p w:rsidR="009C2B53" w:rsidRDefault="009C2B53" w:rsidP="00BE2BC0">
      <w:pPr>
        <w:pStyle w:val="ListParagraph"/>
        <w:numPr>
          <w:ilvl w:val="1"/>
          <w:numId w:val="1"/>
        </w:numPr>
        <w:spacing w:after="0" w:line="360" w:lineRule="auto"/>
        <w:ind w:hanging="361"/>
        <w:jc w:val="both"/>
        <w:rPr>
          <w:rFonts w:ascii="Times New Roman" w:hAnsi="Times New Roman"/>
          <w:sz w:val="24"/>
          <w:szCs w:val="24"/>
        </w:rPr>
      </w:pPr>
      <w:r w:rsidRPr="009449EA">
        <w:rPr>
          <w:rFonts w:ascii="Times New Roman" w:hAnsi="Times New Roman"/>
          <w:sz w:val="24"/>
          <w:szCs w:val="24"/>
        </w:rPr>
        <w:t>Popularyzacja i upowszechnianie jazdy na r</w:t>
      </w:r>
      <w:r>
        <w:rPr>
          <w:rFonts w:ascii="Times New Roman" w:hAnsi="Times New Roman"/>
          <w:sz w:val="24"/>
          <w:szCs w:val="24"/>
        </w:rPr>
        <w:t xml:space="preserve">owerze jako najprostszej formy </w:t>
      </w:r>
      <w:r w:rsidRPr="009449EA">
        <w:rPr>
          <w:rFonts w:ascii="Times New Roman" w:hAnsi="Times New Roman"/>
          <w:sz w:val="24"/>
          <w:szCs w:val="24"/>
        </w:rPr>
        <w:t>aktywności ruchowej</w:t>
      </w:r>
      <w:r>
        <w:rPr>
          <w:rFonts w:ascii="Times New Roman" w:hAnsi="Times New Roman"/>
          <w:sz w:val="24"/>
          <w:szCs w:val="24"/>
        </w:rPr>
        <w:t>.</w:t>
      </w:r>
    </w:p>
    <w:p w:rsidR="009C2B53" w:rsidRDefault="009C2B53" w:rsidP="00BE2BC0">
      <w:pPr>
        <w:pStyle w:val="ListParagraph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9449EA">
        <w:rPr>
          <w:rFonts w:ascii="Times New Roman" w:hAnsi="Times New Roman"/>
          <w:sz w:val="24"/>
          <w:szCs w:val="24"/>
        </w:rPr>
        <w:t>oprowadzenie do spotkania sympatyków jazdy rowerowej z Diecezji Sandomierskiej oraz gości przyjezdnych.</w:t>
      </w:r>
    </w:p>
    <w:p w:rsidR="009C2B53" w:rsidRPr="009449EA" w:rsidRDefault="009C2B53" w:rsidP="00BE2BC0">
      <w:pPr>
        <w:pStyle w:val="ListParagraph"/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9C2B53" w:rsidRDefault="009C2B53" w:rsidP="007565D7">
      <w:pPr>
        <w:pStyle w:val="Heading4"/>
        <w:spacing w:line="360" w:lineRule="auto"/>
        <w:ind w:hanging="360"/>
        <w:jc w:val="both"/>
        <w:rPr>
          <w:b w:val="0"/>
          <w:sz w:val="24"/>
        </w:rPr>
      </w:pPr>
      <w:r w:rsidRPr="009449EA">
        <w:rPr>
          <w:rStyle w:val="Strong"/>
          <w:b/>
          <w:bCs w:val="0"/>
          <w:sz w:val="24"/>
        </w:rPr>
        <w:t>II. TERMIN I MIEJSCE</w:t>
      </w:r>
    </w:p>
    <w:p w:rsidR="009C2B53" w:rsidRDefault="009C2B53" w:rsidP="00BE2BC0">
      <w:pPr>
        <w:pStyle w:val="Heading4"/>
        <w:numPr>
          <w:ilvl w:val="0"/>
          <w:numId w:val="4"/>
        </w:numPr>
        <w:spacing w:line="360" w:lineRule="auto"/>
        <w:ind w:hanging="294"/>
        <w:jc w:val="both"/>
        <w:rPr>
          <w:rStyle w:val="Strong"/>
          <w:sz w:val="24"/>
        </w:rPr>
      </w:pPr>
      <w:r>
        <w:rPr>
          <w:b w:val="0"/>
          <w:sz w:val="24"/>
        </w:rPr>
        <w:t xml:space="preserve">4 </w:t>
      </w:r>
      <w:r>
        <w:rPr>
          <w:rStyle w:val="Strong"/>
          <w:bCs w:val="0"/>
          <w:sz w:val="24"/>
        </w:rPr>
        <w:t>czerwca 2022</w:t>
      </w:r>
      <w:r w:rsidRPr="009449EA">
        <w:rPr>
          <w:rStyle w:val="Strong"/>
          <w:bCs w:val="0"/>
          <w:sz w:val="24"/>
        </w:rPr>
        <w:t>, godz. 8:30-zbiórka, godz. 9:00 – start</w:t>
      </w:r>
    </w:p>
    <w:p w:rsidR="009C2B53" w:rsidRDefault="009C2B53" w:rsidP="00BE2BC0">
      <w:pPr>
        <w:pStyle w:val="Heading4"/>
        <w:numPr>
          <w:ilvl w:val="0"/>
          <w:numId w:val="4"/>
        </w:numPr>
        <w:spacing w:line="360" w:lineRule="auto"/>
        <w:ind w:left="567" w:hanging="141"/>
        <w:jc w:val="both"/>
        <w:rPr>
          <w:rStyle w:val="Strong"/>
          <w:sz w:val="24"/>
        </w:rPr>
      </w:pPr>
      <w:r>
        <w:rPr>
          <w:b w:val="0"/>
          <w:sz w:val="24"/>
        </w:rPr>
        <w:t>Zbiórka i start –</w:t>
      </w:r>
      <w:r w:rsidRPr="009449EA">
        <w:rPr>
          <w:b w:val="0"/>
          <w:sz w:val="24"/>
        </w:rPr>
        <w:t xml:space="preserve"> </w:t>
      </w:r>
      <w:r>
        <w:rPr>
          <w:rStyle w:val="Strong"/>
          <w:bCs w:val="0"/>
          <w:sz w:val="24"/>
        </w:rPr>
        <w:t>Bulwar Marszałka Józefa Piłsudskiego</w:t>
      </w:r>
    </w:p>
    <w:p w:rsidR="009C2B53" w:rsidRDefault="009C2B53" w:rsidP="00BE2BC0">
      <w:pPr>
        <w:pStyle w:val="Heading4"/>
        <w:numPr>
          <w:ilvl w:val="0"/>
          <w:numId w:val="4"/>
        </w:numPr>
        <w:spacing w:line="360" w:lineRule="auto"/>
        <w:ind w:left="567" w:hanging="141"/>
        <w:jc w:val="both"/>
        <w:rPr>
          <w:b w:val="0"/>
          <w:sz w:val="24"/>
        </w:rPr>
      </w:pPr>
      <w:r w:rsidRPr="009449EA">
        <w:rPr>
          <w:rStyle w:val="Strong"/>
          <w:bCs w:val="0"/>
          <w:sz w:val="24"/>
        </w:rPr>
        <w:t>Biuro organizacyjne czynne od 8:00 do 8</w:t>
      </w:r>
      <w:r>
        <w:rPr>
          <w:rStyle w:val="Strong"/>
          <w:bCs w:val="0"/>
          <w:sz w:val="24"/>
        </w:rPr>
        <w:t>:45 /Bulwar Marszałka J. Piłsudskiego</w:t>
      </w:r>
      <w:r w:rsidRPr="009449EA">
        <w:rPr>
          <w:rStyle w:val="Strong"/>
          <w:bCs w:val="0"/>
          <w:sz w:val="24"/>
        </w:rPr>
        <w:t>/</w:t>
      </w:r>
    </w:p>
    <w:p w:rsidR="009C2B53" w:rsidRPr="0044333F" w:rsidRDefault="009C2B53" w:rsidP="00BE2BC0">
      <w:pPr>
        <w:pStyle w:val="Heading4"/>
        <w:numPr>
          <w:ilvl w:val="0"/>
          <w:numId w:val="4"/>
        </w:numPr>
        <w:spacing w:line="360" w:lineRule="auto"/>
        <w:ind w:left="567" w:hanging="141"/>
        <w:jc w:val="both"/>
        <w:rPr>
          <w:b w:val="0"/>
          <w:color w:val="FF0000"/>
        </w:rPr>
      </w:pPr>
      <w:r>
        <w:rPr>
          <w:b w:val="0"/>
          <w:sz w:val="24"/>
        </w:rPr>
        <w:t>Zakończenie Rajdu: Kościół parafialny w Stanach Bojanowskich ok. 13.00</w:t>
      </w:r>
    </w:p>
    <w:p w:rsidR="009C2B53" w:rsidRPr="009449EA" w:rsidRDefault="009C2B53" w:rsidP="00BE2BC0">
      <w:pPr>
        <w:pStyle w:val="Heading4"/>
        <w:numPr>
          <w:ilvl w:val="0"/>
          <w:numId w:val="4"/>
        </w:numPr>
        <w:spacing w:line="360" w:lineRule="auto"/>
        <w:ind w:left="567" w:hanging="141"/>
        <w:jc w:val="both"/>
        <w:rPr>
          <w:b w:val="0"/>
          <w:color w:val="FF0000"/>
        </w:rPr>
      </w:pPr>
      <w:r w:rsidRPr="009449EA">
        <w:rPr>
          <w:b w:val="0"/>
          <w:color w:val="FF0000"/>
        </w:rPr>
        <w:t xml:space="preserve"> Uwaga!  Rajd odbędzie się bez względu na pogodę</w:t>
      </w:r>
    </w:p>
    <w:p w:rsidR="009C2B53" w:rsidRPr="009449EA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both"/>
        <w:rPr>
          <w:b/>
        </w:rPr>
      </w:pPr>
    </w:p>
    <w:p w:rsidR="009C2B53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both"/>
      </w:pPr>
      <w:r w:rsidRPr="009449EA">
        <w:rPr>
          <w:rStyle w:val="Strong"/>
          <w:bCs/>
        </w:rPr>
        <w:t>III. ORGANIZATOR</w:t>
      </w:r>
    </w:p>
    <w:p w:rsidR="009C2B53" w:rsidRPr="009449EA" w:rsidRDefault="009C2B53" w:rsidP="00BE2BC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284" w:firstLine="142"/>
        <w:jc w:val="both"/>
      </w:pPr>
      <w:r>
        <w:t>Diecezja Sandomierska –</w:t>
      </w:r>
      <w:r w:rsidRPr="009449EA">
        <w:t xml:space="preserve"> Kuria Diecezjalna w Sandomierzu </w:t>
      </w:r>
    </w:p>
    <w:p w:rsidR="009C2B53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both"/>
      </w:pPr>
      <w:r w:rsidRPr="009449EA">
        <w:t>Przy współpracy:</w:t>
      </w:r>
    </w:p>
    <w:p w:rsidR="009C2B53" w:rsidRDefault="009C2B53" w:rsidP="00BE2BC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567" w:hanging="283"/>
        <w:jc w:val="both"/>
      </w:pPr>
      <w:r>
        <w:t>Urzędu Miejskiego w Sandomierzu</w:t>
      </w:r>
    </w:p>
    <w:p w:rsidR="009C2B53" w:rsidRDefault="009C2B53" w:rsidP="00BE2BC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567" w:hanging="283"/>
        <w:jc w:val="both"/>
      </w:pPr>
      <w:r w:rsidRPr="009449EA">
        <w:t>Miejskiego Ośrodka Sportu i Rekreacji w  Sandomierzu</w:t>
      </w:r>
    </w:p>
    <w:p w:rsidR="009C2B53" w:rsidRDefault="009C2B53" w:rsidP="00BE2BC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567" w:hanging="283"/>
        <w:jc w:val="both"/>
      </w:pPr>
      <w:r w:rsidRPr="009449EA">
        <w:t>Komendy Powiatowej Policji w Sandomierzu</w:t>
      </w:r>
    </w:p>
    <w:p w:rsidR="009C2B53" w:rsidRDefault="009C2B53" w:rsidP="00BE2BC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567" w:hanging="283"/>
        <w:jc w:val="both"/>
      </w:pPr>
      <w:r>
        <w:t>Komendy Powiatowej Policji w Tarnobrzegu</w:t>
      </w:r>
    </w:p>
    <w:p w:rsidR="009C2B53" w:rsidRDefault="009C2B53" w:rsidP="00BE2BC0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567" w:hanging="283"/>
        <w:jc w:val="both"/>
      </w:pPr>
      <w:r>
        <w:t>Komendy Powiatowej Policji w Nisku</w:t>
      </w:r>
    </w:p>
    <w:p w:rsidR="009C2B53" w:rsidRPr="009449EA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both"/>
      </w:pPr>
    </w:p>
    <w:p w:rsidR="009C2B53" w:rsidRDefault="009C2B53" w:rsidP="007565D7">
      <w:pPr>
        <w:pStyle w:val="NormalWeb"/>
        <w:spacing w:before="0" w:beforeAutospacing="0" w:after="0" w:afterAutospacing="0" w:line="360" w:lineRule="auto"/>
        <w:jc w:val="both"/>
      </w:pPr>
      <w:r w:rsidRPr="009449EA">
        <w:rPr>
          <w:rStyle w:val="Strong"/>
          <w:bCs/>
        </w:rPr>
        <w:t>IV. ZASADY UCZESTNICTWA</w:t>
      </w:r>
    </w:p>
    <w:p w:rsidR="009C2B53" w:rsidRDefault="009C2B53" w:rsidP="00A0136A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567" w:hanging="207"/>
        <w:jc w:val="both"/>
      </w:pPr>
      <w:r w:rsidRPr="009449EA">
        <w:t>Każdy uczestnik zgłasza swój udział w podanym niżej miejscu i terminie na specjalnie przygotowanej karcie zgłoszeń zawierającej oświadczenie każdego uczestnika o stan</w:t>
      </w:r>
      <w:r>
        <w:t xml:space="preserve">ie zdrowia </w:t>
      </w:r>
      <w:r>
        <w:br/>
        <w:t>i odpowiedzialności.</w:t>
      </w:r>
    </w:p>
    <w:p w:rsidR="009C2B53" w:rsidRPr="006348FB" w:rsidRDefault="009C2B53" w:rsidP="00BE2BC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567" w:hanging="283"/>
        <w:jc w:val="both"/>
        <w:rPr>
          <w:b/>
        </w:rPr>
      </w:pPr>
      <w:r w:rsidRPr="009449EA">
        <w:rPr>
          <w:b/>
        </w:rPr>
        <w:t>Wszystkie Zespoły oraz uczestnicy indywidualni</w:t>
      </w:r>
      <w:r w:rsidRPr="009449EA">
        <w:t xml:space="preserve"> </w:t>
      </w:r>
      <w:r w:rsidRPr="006348FB">
        <w:rPr>
          <w:b/>
        </w:rPr>
        <w:t>zobowiązani są bezwzględnie do przestrzegania  zasad i przepisów  ruchu drogowego.</w:t>
      </w:r>
    </w:p>
    <w:p w:rsidR="009C2B53" w:rsidRDefault="009C2B53" w:rsidP="00BE2BC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567" w:hanging="283"/>
        <w:jc w:val="both"/>
      </w:pPr>
      <w:r w:rsidRPr="009449EA">
        <w:t>Rowery muszą być wyposażone zgodnie z zasadami</w:t>
      </w:r>
      <w:r>
        <w:t xml:space="preserve"> i przepisami  ruchu drogowego.</w:t>
      </w:r>
    </w:p>
    <w:p w:rsidR="009C2B53" w:rsidRDefault="009C2B53" w:rsidP="00BE2BC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567" w:hanging="283"/>
        <w:jc w:val="both"/>
      </w:pPr>
      <w:r w:rsidRPr="009449EA">
        <w:t xml:space="preserve">W przypadku awarii sprzętu grupa techniczna stara się pomóc w usunięciu awarii. </w:t>
      </w:r>
    </w:p>
    <w:p w:rsidR="009C2B53" w:rsidRDefault="009C2B53" w:rsidP="00BE2BC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567" w:hanging="283"/>
        <w:jc w:val="both"/>
      </w:pPr>
      <w:r w:rsidRPr="009449EA">
        <w:t xml:space="preserve">W przypadku zdarzeń losowych organizator natychmiast wzywa odpowiednie służby </w:t>
      </w:r>
      <w:r w:rsidRPr="009449EA">
        <w:br/>
        <w:t>i powiadamia Głównego Organizatora.</w:t>
      </w:r>
    </w:p>
    <w:p w:rsidR="009C2B53" w:rsidRDefault="009C2B53" w:rsidP="00BE2BC0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567" w:hanging="283"/>
        <w:jc w:val="both"/>
        <w:rPr>
          <w:b/>
        </w:rPr>
      </w:pPr>
      <w:r w:rsidRPr="006348FB">
        <w:rPr>
          <w:b/>
        </w:rPr>
        <w:t>Organizator nie ponosi odpowiedzialności za zaistniałe wypadki i straty. Uczestnicy winni posiadać ubezpieczenie OC, NW i kosztów leczenia.</w:t>
      </w:r>
    </w:p>
    <w:p w:rsidR="009C2B53" w:rsidRDefault="009C2B53" w:rsidP="00BE2BC0">
      <w:pPr>
        <w:pStyle w:val="NormalWeb"/>
        <w:spacing w:before="0" w:beforeAutospacing="0" w:after="0" w:afterAutospacing="0" w:line="360" w:lineRule="auto"/>
        <w:ind w:left="567" w:hanging="567"/>
        <w:jc w:val="both"/>
        <w:rPr>
          <w:b/>
        </w:rPr>
      </w:pPr>
    </w:p>
    <w:p w:rsidR="009C2B53" w:rsidRDefault="009C2B53" w:rsidP="00BE2BC0">
      <w:pPr>
        <w:pStyle w:val="NormalWeb"/>
        <w:spacing w:before="0" w:beforeAutospacing="0" w:after="0" w:afterAutospacing="0" w:line="360" w:lineRule="auto"/>
        <w:jc w:val="both"/>
      </w:pPr>
      <w:r>
        <w:rPr>
          <w:b/>
        </w:rPr>
        <w:t xml:space="preserve">V. </w:t>
      </w:r>
      <w:r w:rsidRPr="009449EA">
        <w:rPr>
          <w:rStyle w:val="Strong"/>
          <w:bCs/>
        </w:rPr>
        <w:t xml:space="preserve"> ZGŁOSZENIA</w:t>
      </w:r>
    </w:p>
    <w:p w:rsidR="009C2B53" w:rsidRPr="007565D7" w:rsidRDefault="009C2B53" w:rsidP="007565D7">
      <w:pPr>
        <w:pStyle w:val="NormalWeb"/>
        <w:spacing w:before="0" w:beforeAutospacing="0" w:after="0" w:afterAutospacing="0" w:line="360" w:lineRule="auto"/>
        <w:ind w:left="567"/>
        <w:jc w:val="both"/>
        <w:rPr>
          <w:rStyle w:val="Strong"/>
          <w:bCs/>
        </w:rPr>
      </w:pPr>
      <w:r w:rsidRPr="009449EA">
        <w:t xml:space="preserve">Zgłoszenie, oświadczenia  i regulamin imprezy można pobrać ze strony internetowej Urzędu Miasta w Sandomierzu – </w:t>
      </w:r>
      <w:hyperlink r:id="rId5" w:history="1">
        <w:r w:rsidRPr="009449EA">
          <w:rPr>
            <w:rStyle w:val="Hyperlink"/>
          </w:rPr>
          <w:t>www.sandomierz.pl</w:t>
        </w:r>
      </w:hyperlink>
      <w:r w:rsidRPr="009449EA">
        <w:t xml:space="preserve">, MOSiR – </w:t>
      </w:r>
      <w:hyperlink r:id="rId6" w:history="1">
        <w:r w:rsidRPr="009449EA">
          <w:rPr>
            <w:rStyle w:val="Hyperlink"/>
          </w:rPr>
          <w:t>www.mosir.sandomierz.pl</w:t>
        </w:r>
      </w:hyperlink>
      <w:r>
        <w:t xml:space="preserve">. </w:t>
      </w:r>
      <w:r w:rsidRPr="009449EA">
        <w:t xml:space="preserve">Zgłoszenia wraz z oświadczeniami należy składać osobiście w terminie </w:t>
      </w:r>
      <w:r w:rsidRPr="009449EA">
        <w:rPr>
          <w:b/>
        </w:rPr>
        <w:t>od dnia</w:t>
      </w:r>
      <w:r>
        <w:rPr>
          <w:b/>
        </w:rPr>
        <w:t xml:space="preserve"> 23 maja 2022 </w:t>
      </w:r>
      <w:r w:rsidRPr="009449EA">
        <w:rPr>
          <w:b/>
        </w:rPr>
        <w:t>r. do</w:t>
      </w:r>
      <w:r>
        <w:rPr>
          <w:rStyle w:val="Strong"/>
          <w:bCs/>
        </w:rPr>
        <w:t xml:space="preserve"> dnia 4.06.2022</w:t>
      </w:r>
      <w:r w:rsidRPr="009449EA">
        <w:rPr>
          <w:rStyle w:val="Strong"/>
          <w:bCs/>
        </w:rPr>
        <w:t>r</w:t>
      </w:r>
      <w:r>
        <w:rPr>
          <w:rStyle w:val="Strong"/>
          <w:bCs/>
        </w:rPr>
        <w:t>.</w:t>
      </w:r>
      <w:r w:rsidRPr="009449EA">
        <w:t xml:space="preserve"> (w godzinach 8:00 - 12:00) </w:t>
      </w:r>
      <w:r w:rsidRPr="009449EA">
        <w:rPr>
          <w:rStyle w:val="Strong"/>
          <w:bCs/>
        </w:rPr>
        <w:t>w MOSiR Miejski Stadion Sportowy ul. Koseły 3a lub elektronicznie e-mail:</w:t>
      </w:r>
      <w:r>
        <w:rPr>
          <w:rStyle w:val="Strong"/>
          <w:bCs/>
        </w:rPr>
        <w:t xml:space="preserve"> </w:t>
      </w:r>
      <w:hyperlink r:id="rId7" w:history="1">
        <w:r w:rsidRPr="009449EA">
          <w:rPr>
            <w:rStyle w:val="Hyperlink"/>
          </w:rPr>
          <w:t>sekretariat@mosir.sandomierz.pl</w:t>
        </w:r>
      </w:hyperlink>
      <w:r>
        <w:rPr>
          <w:rStyle w:val="Strong"/>
          <w:bCs/>
        </w:rPr>
        <w:t xml:space="preserve"> od dnia 30.05.2022</w:t>
      </w:r>
      <w:r>
        <w:rPr>
          <w:rStyle w:val="Strong"/>
          <w:b w:val="0"/>
          <w:bCs/>
        </w:rPr>
        <w:t xml:space="preserve"> lub przed startem </w:t>
      </w:r>
      <w:r>
        <w:rPr>
          <w:rStyle w:val="Strong"/>
          <w:b w:val="0"/>
          <w:bCs/>
        </w:rPr>
        <w:br/>
        <w:t xml:space="preserve">w biurze </w:t>
      </w:r>
      <w:r w:rsidRPr="009449EA">
        <w:rPr>
          <w:rStyle w:val="Strong"/>
          <w:b w:val="0"/>
          <w:bCs/>
        </w:rPr>
        <w:t xml:space="preserve">organizacyjnym rajdu na </w:t>
      </w:r>
      <w:r>
        <w:rPr>
          <w:rStyle w:val="Strong"/>
          <w:b w:val="0"/>
          <w:bCs/>
        </w:rPr>
        <w:t>Bulwarze Marszałka J. Piłsudskiego.</w:t>
      </w:r>
    </w:p>
    <w:p w:rsidR="009C2B53" w:rsidRPr="00225F04" w:rsidRDefault="009C2B53" w:rsidP="00BE2BC0">
      <w:pPr>
        <w:pStyle w:val="NormalWeb"/>
        <w:spacing w:before="0" w:beforeAutospacing="0" w:after="0" w:afterAutospacing="0" w:line="360" w:lineRule="auto"/>
        <w:rPr>
          <w:bCs/>
        </w:rPr>
      </w:pPr>
      <w:r w:rsidRPr="009449EA">
        <w:br/>
      </w:r>
      <w:r w:rsidRPr="009449EA">
        <w:rPr>
          <w:rStyle w:val="Strong"/>
          <w:bCs/>
        </w:rPr>
        <w:t>VI. SPRAWY FINANSOWE</w:t>
      </w:r>
    </w:p>
    <w:p w:rsidR="009C2B53" w:rsidRPr="00163CA6" w:rsidRDefault="009C2B53" w:rsidP="00BE2BC0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567" w:hanging="141"/>
        <w:jc w:val="both"/>
        <w:rPr>
          <w:bCs/>
        </w:rPr>
      </w:pPr>
      <w:r w:rsidRPr="009449EA">
        <w:t>koszty organizacji pokrywają organizatorzy</w:t>
      </w:r>
    </w:p>
    <w:p w:rsidR="009C2B53" w:rsidRPr="009449EA" w:rsidRDefault="009C2B53" w:rsidP="00BE2BC0">
      <w:pPr>
        <w:pStyle w:val="NormalWeb"/>
        <w:spacing w:before="0" w:beforeAutospacing="0" w:after="0" w:afterAutospacing="0" w:line="360" w:lineRule="auto"/>
        <w:jc w:val="both"/>
        <w:rPr>
          <w:bCs/>
        </w:rPr>
      </w:pPr>
    </w:p>
    <w:p w:rsidR="009C2B53" w:rsidRDefault="009C2B53" w:rsidP="00BE2BC0">
      <w:pPr>
        <w:spacing w:line="360" w:lineRule="auto"/>
        <w:ind w:left="567" w:hanging="567"/>
        <w:jc w:val="both"/>
      </w:pPr>
      <w:r w:rsidRPr="009449EA">
        <w:rPr>
          <w:rStyle w:val="Strong"/>
          <w:bCs/>
        </w:rPr>
        <w:t xml:space="preserve">VII.  POSTANOWIENIE KOŃCOWE 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 xml:space="preserve">1. Organizator i wszystkie osoby z nim współpracujące, a także osoby związane z prowadzeniem </w:t>
      </w:r>
      <w:r>
        <w:br/>
      </w:r>
      <w:r w:rsidRPr="009449EA">
        <w:t xml:space="preserve">i organizacją Rajdu nie ponoszą odpowiedzialności względem uczestników za szkody osobowe, rzeczowe </w:t>
      </w:r>
      <w:r>
        <w:br/>
      </w:r>
      <w:r w:rsidRPr="009449EA">
        <w:t xml:space="preserve">i majątkowe, które wystąpią przed, w trakcie lub po Rajdzie. 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 xml:space="preserve">2. </w:t>
      </w:r>
      <w:r w:rsidRPr="009449EA">
        <w:rPr>
          <w:b/>
        </w:rPr>
        <w:t>Uczestnik startuje na własną odpowiedzialność.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 xml:space="preserve">3. Organizator nie bierze odpowiedzialności za skutki działań niezgodnych z regulaminem </w:t>
      </w:r>
      <w:r w:rsidRPr="009449EA">
        <w:br/>
        <w:t xml:space="preserve">i niepodporządkowania się organizatorowi grupy, jak również za zdarzenia losowe, </w:t>
      </w:r>
      <w:r>
        <w:t>których nie da się przewidzieć.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>4. Za dzieci biorące udział w Rajdzie pełną odpowiedzialność ponoszą rodzice lub opiekunowie (pisemna zgoda  prawnego opiekuna lub rodzica). Dzieci do lat 10 obowiązkowo muszą być pod opieka rodziców lub prawnych opiekunów.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 xml:space="preserve">5. W przypadku zgłaszania grup zgłaszający odpowiada za pozyskanie pisemnej zgody rodzica lub prawnego opiekuna – dotyczy dzieci i młodzieży do 18 – go roku życia. 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>6. Organizator wymaga okazania karty rowerowej o</w:t>
      </w:r>
      <w:r>
        <w:t>d uczestników do 18 roku życia.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>7. Odpowiedzialność organizatora wygasa wraz z zakończeniem Rajdu w</w:t>
      </w:r>
      <w:r>
        <w:t xml:space="preserve"> Stanach Bojanowskich. </w:t>
      </w:r>
    </w:p>
    <w:p w:rsidR="009C2B53" w:rsidRDefault="009C2B53" w:rsidP="007565D7">
      <w:pPr>
        <w:spacing w:line="360" w:lineRule="auto"/>
        <w:ind w:left="567"/>
        <w:jc w:val="both"/>
      </w:pPr>
      <w:r w:rsidRPr="009449EA">
        <w:t>8. Podczas Rajdu uczestnicy zobowiązują się nie spożywać napojów alkoholowych w tym piwa</w:t>
      </w:r>
      <w:r>
        <w:br/>
      </w:r>
      <w:r w:rsidRPr="009449EA">
        <w:t xml:space="preserve"> i innych środków odurzających.    </w:t>
      </w:r>
    </w:p>
    <w:p w:rsidR="009C2B53" w:rsidRDefault="009C2B53" w:rsidP="00BE2BC0">
      <w:pPr>
        <w:spacing w:line="360" w:lineRule="auto"/>
        <w:ind w:left="567" w:hanging="567"/>
        <w:jc w:val="both"/>
      </w:pPr>
    </w:p>
    <w:p w:rsidR="009C2B53" w:rsidRDefault="009C2B53" w:rsidP="007565D7">
      <w:pPr>
        <w:jc w:val="both"/>
      </w:pPr>
    </w:p>
    <w:p w:rsidR="009C2B53" w:rsidRDefault="009C2B53" w:rsidP="007565D7">
      <w:pPr>
        <w:jc w:val="both"/>
      </w:pPr>
    </w:p>
    <w:p w:rsidR="009C2B53" w:rsidRDefault="009C2B53" w:rsidP="007565D7">
      <w:pPr>
        <w:jc w:val="both"/>
      </w:pPr>
    </w:p>
    <w:p w:rsidR="009C2B53" w:rsidRDefault="009C2B53" w:rsidP="007565D7">
      <w:pPr>
        <w:jc w:val="both"/>
      </w:pPr>
    </w:p>
    <w:p w:rsidR="009C2B53" w:rsidRDefault="009C2B53" w:rsidP="007565D7">
      <w:pPr>
        <w:jc w:val="both"/>
      </w:pPr>
    </w:p>
    <w:p w:rsidR="009C2B53" w:rsidRDefault="009C2B53" w:rsidP="007565D7">
      <w:pPr>
        <w:jc w:val="both"/>
      </w:pPr>
    </w:p>
    <w:p w:rsidR="009C2B53" w:rsidRPr="007565D7" w:rsidRDefault="009C2B53" w:rsidP="007565D7">
      <w:pPr>
        <w:jc w:val="both"/>
        <w:rPr>
          <w:b/>
          <w:bCs/>
        </w:rPr>
      </w:pPr>
      <w:r w:rsidRPr="007565D7">
        <w:rPr>
          <w:b/>
        </w:rPr>
        <w:t>VIII.</w:t>
      </w:r>
      <w:r w:rsidRPr="007565D7">
        <w:t xml:space="preserve">  </w:t>
      </w:r>
      <w:r w:rsidRPr="007565D7">
        <w:rPr>
          <w:b/>
          <w:bCs/>
        </w:rPr>
        <w:t>PRZETWARZANIE DANYCH OSOBOWYCH:</w:t>
      </w:r>
    </w:p>
    <w:p w:rsidR="009C2B53" w:rsidRDefault="009C2B53" w:rsidP="007565D7">
      <w:pPr>
        <w:spacing w:before="240" w:line="360" w:lineRule="auto"/>
        <w:ind w:left="567"/>
        <w:jc w:val="both"/>
        <w:rPr>
          <w:i/>
          <w:iCs/>
        </w:rPr>
      </w:pPr>
      <w:bookmarkStart w:id="0" w:name="_GoBack"/>
      <w:r>
        <w:t xml:space="preserve">Zgodnie z art. 13 </w:t>
      </w:r>
      <w:bookmarkEnd w:id="0"/>
      <w:r>
        <w:t>Rozporządzenia Parlamentu Europejskiego i Rady (UE) 2016/679   z dnia 27 kwietnia 2016 r. w sprawie ochrony osób fizycznych w związku z przetwarzaniem danych osobowych</w:t>
      </w:r>
      <w:r>
        <w:br/>
        <w:t xml:space="preserve"> i w sprawie swobodnego przepływu takich danych oraz uchylenia dyrektywy 95/46/WE  (</w:t>
      </w:r>
      <w:r>
        <w:rPr>
          <w:i/>
          <w:iCs/>
        </w:rPr>
        <w:t>4.5.2016 L 119/38 Dziennik Urzędowy Unii Europejskiej PL)</w:t>
      </w:r>
    </w:p>
    <w:p w:rsidR="009C2B53" w:rsidRDefault="009C2B53" w:rsidP="00BE2BC0">
      <w:pPr>
        <w:spacing w:line="360" w:lineRule="auto"/>
        <w:ind w:left="567" w:hanging="567"/>
        <w:jc w:val="both"/>
      </w:pPr>
      <w:r>
        <w:rPr>
          <w:b/>
          <w:bCs/>
        </w:rPr>
        <w:t>informuję, że</w:t>
      </w:r>
      <w:r>
        <w:t>:</w:t>
      </w:r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>Administratorem Pani/Pana danych</w:t>
      </w:r>
      <w:r>
        <w:rPr>
          <w:color w:val="FF0000"/>
        </w:rPr>
        <w:t xml:space="preserve"> </w:t>
      </w:r>
      <w:r>
        <w:t xml:space="preserve">osobowych jest Miejski Ośrodek Sportu i Rekreacji siedzibą </w:t>
      </w:r>
      <w:r>
        <w:br/>
        <w:t xml:space="preserve">w Sandomierzu, ul. Koseły 3a, mail: </w:t>
      </w:r>
      <w:hyperlink r:id="rId8" w:history="1">
        <w:r>
          <w:rPr>
            <w:rStyle w:val="Hyperlink"/>
          </w:rPr>
          <w:t>sekretariat@mosir.sandomierz.pl</w:t>
        </w:r>
      </w:hyperlink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 xml:space="preserve">Kontakt z Inspektorem Ochrony Danych możliwy jest pod adresem email (adres email): </w:t>
      </w:r>
      <w:hyperlink r:id="rId9" w:history="1">
        <w:r>
          <w:rPr>
            <w:rStyle w:val="Hyperlink"/>
          </w:rPr>
          <w:t>iod@cuw.sandomierz.eu</w:t>
        </w:r>
      </w:hyperlink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>Dane osobowe Pana/i/</w:t>
      </w:r>
      <w:r>
        <w:rPr>
          <w:color w:val="FF0000"/>
        </w:rPr>
        <w:t xml:space="preserve"> </w:t>
      </w:r>
      <w:r>
        <w:t>będą przetwarzane na podstawie art. 6 ust. 1 lit. a</w:t>
      </w:r>
      <w:r>
        <w:rPr>
          <w:i/>
          <w:iCs/>
          <w:color w:val="C00000"/>
        </w:rPr>
        <w:t xml:space="preserve"> </w:t>
      </w:r>
      <w:r>
        <w:t xml:space="preserve">ogólnego rozporządzenie j/w o ochronie danych w celu realizacji zadań statutowych MOSiR </w:t>
      </w:r>
      <w:r>
        <w:br/>
        <w:t>w Sandomierzu.</w:t>
      </w:r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 xml:space="preserve">Dane osobowe będą przechowywane przez czas trwania imprezy rekreacyjnej. </w:t>
      </w:r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>Posiada Pan/i prawo do: żądania od administratora dostępu do danych osobowych, prawo do ich sprostowania,</w:t>
      </w:r>
      <w:r>
        <w:rPr>
          <w:color w:val="FF0000"/>
        </w:rPr>
        <w:t xml:space="preserve"> </w:t>
      </w:r>
      <w:r>
        <w:t>usunięcia lub ograniczenia przetwarzania oraz prawo do cofnięcia zgody.</w:t>
      </w:r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>Przysługuje Panu/Pani prawo wniesienia skargi do organu nadzorczego, tj. Prezesa Urzędu Ochrony Danych.</w:t>
      </w:r>
    </w:p>
    <w:p w:rsidR="009C2B53" w:rsidRDefault="009C2B53" w:rsidP="007565D7">
      <w:pPr>
        <w:numPr>
          <w:ilvl w:val="0"/>
          <w:numId w:val="8"/>
        </w:numPr>
        <w:spacing w:line="360" w:lineRule="auto"/>
        <w:ind w:left="567" w:right="168" w:hanging="283"/>
        <w:jc w:val="both"/>
        <w:rPr>
          <w:sz w:val="16"/>
          <w:szCs w:val="16"/>
        </w:rPr>
      </w:pPr>
      <w:r>
        <w:t>Podanie danych osobowych jest dobrowolne, jednak odmowa ich podania spowoduje, iż nie będzie Pan /i/ uczestniczył/a w imprezie rekreacyjnej.</w:t>
      </w:r>
    </w:p>
    <w:p w:rsidR="009C2B53" w:rsidRPr="00225F04" w:rsidRDefault="009C2B53" w:rsidP="00BE2BC0">
      <w:pPr>
        <w:spacing w:line="360" w:lineRule="auto"/>
        <w:ind w:left="567" w:hanging="567"/>
        <w:jc w:val="both"/>
      </w:pPr>
    </w:p>
    <w:p w:rsidR="009C2B53" w:rsidRPr="00013B76" w:rsidRDefault="009C2B53" w:rsidP="00BE2BC0">
      <w:pPr>
        <w:spacing w:line="360" w:lineRule="auto"/>
        <w:ind w:left="567" w:hanging="567"/>
        <w:jc w:val="both"/>
        <w:rPr>
          <w:color w:val="FF0000"/>
        </w:rPr>
      </w:pPr>
      <w:r w:rsidRPr="00013B76">
        <w:rPr>
          <w:b/>
          <w:color w:val="FF0000"/>
        </w:rPr>
        <w:t>Uwaga!</w:t>
      </w:r>
      <w:r w:rsidRPr="00013B76">
        <w:rPr>
          <w:color w:val="FF0000"/>
        </w:rPr>
        <w:t xml:space="preserve"> </w:t>
      </w:r>
    </w:p>
    <w:p w:rsidR="009C2B53" w:rsidRDefault="009C2B53" w:rsidP="00BE2BC0">
      <w:pPr>
        <w:spacing w:line="360" w:lineRule="auto"/>
        <w:ind w:left="567" w:hanging="567"/>
      </w:pPr>
      <w:r>
        <w:rPr>
          <w:color w:val="FF0000"/>
        </w:rPr>
        <w:t xml:space="preserve">          </w:t>
      </w:r>
      <w:r w:rsidRPr="00013B76">
        <w:rPr>
          <w:color w:val="FF0000"/>
        </w:rPr>
        <w:t>Organizator nie zabezpiecza transportu powrotnego osób i rowerów do Sandomierza.</w:t>
      </w:r>
      <w:r>
        <w:rPr>
          <w:color w:val="FF0000"/>
        </w:rPr>
        <w:br/>
      </w:r>
      <w:r w:rsidRPr="00013B76">
        <w:rPr>
          <w:color w:val="FF0000"/>
        </w:rPr>
        <w:t>Organizator prosi o założenie kasków ochronnych, w szczególności dzieciom.</w:t>
      </w:r>
      <w:r w:rsidRPr="00013B76">
        <w:rPr>
          <w:color w:val="FF0000"/>
        </w:rPr>
        <w:br/>
      </w:r>
      <w:r w:rsidRPr="009449EA">
        <w:t xml:space="preserve">                                                                                              </w:t>
      </w:r>
    </w:p>
    <w:p w:rsidR="009C2B53" w:rsidRPr="009449EA" w:rsidRDefault="009C2B53" w:rsidP="007565D7">
      <w:pPr>
        <w:spacing w:line="360" w:lineRule="auto"/>
        <w:ind w:left="567" w:hanging="567"/>
        <w:jc w:val="center"/>
      </w:pPr>
      <w:r>
        <w:rPr>
          <w:rStyle w:val="Strong"/>
          <w:bCs/>
        </w:rPr>
        <w:t xml:space="preserve">                                                               </w:t>
      </w:r>
      <w:r w:rsidRPr="009449EA">
        <w:rPr>
          <w:rStyle w:val="Strong"/>
          <w:bCs/>
        </w:rPr>
        <w:t xml:space="preserve">ORGANIZATORZY </w:t>
      </w:r>
    </w:p>
    <w:sectPr w:rsidR="009C2B53" w:rsidRPr="009449EA" w:rsidSect="00BE2BC0"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74A5"/>
    <w:multiLevelType w:val="hybridMultilevel"/>
    <w:tmpl w:val="D5EA1A14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3E0F8E"/>
    <w:multiLevelType w:val="hybridMultilevel"/>
    <w:tmpl w:val="B7F267BE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A83D3B"/>
    <w:multiLevelType w:val="hybridMultilevel"/>
    <w:tmpl w:val="4DB0EED8"/>
    <w:lvl w:ilvl="0" w:tplc="6A04B7FA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23B4D33"/>
    <w:multiLevelType w:val="hybridMultilevel"/>
    <w:tmpl w:val="D2D4A32E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4C14D1"/>
    <w:multiLevelType w:val="hybridMultilevel"/>
    <w:tmpl w:val="2854A17E"/>
    <w:lvl w:ilvl="0" w:tplc="0610D5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042802"/>
    <w:multiLevelType w:val="hybridMultilevel"/>
    <w:tmpl w:val="274CFD10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5F3947"/>
    <w:multiLevelType w:val="hybridMultilevel"/>
    <w:tmpl w:val="83E6A42C"/>
    <w:lvl w:ilvl="0" w:tplc="D108BD70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6B27"/>
    <w:rsid w:val="00013B76"/>
    <w:rsid w:val="00051CB8"/>
    <w:rsid w:val="000C4540"/>
    <w:rsid w:val="000D1617"/>
    <w:rsid w:val="000F1790"/>
    <w:rsid w:val="000F71C2"/>
    <w:rsid w:val="00163CA6"/>
    <w:rsid w:val="001F2A72"/>
    <w:rsid w:val="00225F04"/>
    <w:rsid w:val="00244292"/>
    <w:rsid w:val="00254EBA"/>
    <w:rsid w:val="00266D45"/>
    <w:rsid w:val="002A5206"/>
    <w:rsid w:val="003623BC"/>
    <w:rsid w:val="003A750F"/>
    <w:rsid w:val="003F6A9F"/>
    <w:rsid w:val="0044333F"/>
    <w:rsid w:val="00461836"/>
    <w:rsid w:val="00536AEB"/>
    <w:rsid w:val="005E6B27"/>
    <w:rsid w:val="006348FB"/>
    <w:rsid w:val="00636F3F"/>
    <w:rsid w:val="007565D7"/>
    <w:rsid w:val="00902C17"/>
    <w:rsid w:val="00911CA0"/>
    <w:rsid w:val="0093310D"/>
    <w:rsid w:val="009341BA"/>
    <w:rsid w:val="009449EA"/>
    <w:rsid w:val="009C2B53"/>
    <w:rsid w:val="009D60B3"/>
    <w:rsid w:val="00A0136A"/>
    <w:rsid w:val="00A6490E"/>
    <w:rsid w:val="00BC739B"/>
    <w:rsid w:val="00BE28E8"/>
    <w:rsid w:val="00BE2BC0"/>
    <w:rsid w:val="00C03EB8"/>
    <w:rsid w:val="00D461B4"/>
    <w:rsid w:val="00D75E51"/>
    <w:rsid w:val="00DF7163"/>
    <w:rsid w:val="00E739CB"/>
    <w:rsid w:val="00FD3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B27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E6B27"/>
    <w:pPr>
      <w:keepNext/>
      <w:ind w:left="360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49232F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5E6B2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5E6B27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5E6B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styl1">
    <w:name w:val="styl1"/>
    <w:basedOn w:val="DefaultParagraphFont"/>
    <w:uiPriority w:val="99"/>
    <w:rsid w:val="005E6B27"/>
    <w:rPr>
      <w:rFonts w:cs="Times New Roman"/>
    </w:rPr>
  </w:style>
  <w:style w:type="character" w:styleId="Strong">
    <w:name w:val="Strong"/>
    <w:basedOn w:val="DefaultParagraphFont"/>
    <w:uiPriority w:val="99"/>
    <w:qFormat/>
    <w:rsid w:val="005E6B27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rsid w:val="009449E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449EA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9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osir.sandomier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osir.sandomier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sir.sandomierz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sandomierz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cuw.sandomierz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3</Pages>
  <Words>784</Words>
  <Characters>4708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Dabek</dc:creator>
  <cp:keywords/>
  <dc:description/>
  <cp:lastModifiedBy>Grzegorz Słodkowski</cp:lastModifiedBy>
  <cp:revision>5</cp:revision>
  <cp:lastPrinted>2022-05-11T07:51:00Z</cp:lastPrinted>
  <dcterms:created xsi:type="dcterms:W3CDTF">2022-05-11T06:57:00Z</dcterms:created>
  <dcterms:modified xsi:type="dcterms:W3CDTF">2022-05-18T09:24:00Z</dcterms:modified>
</cp:coreProperties>
</file>